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0" w:firstLineChars="2000"/>
        <w:rPr>
          <w:rFonts w:ascii="宋体" w:cs="宋体"/>
          <w:sz w:val="24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bookmarkStart w:id="0" w:name="_GoBack"/>
      <w:bookmarkEnd w:id="0"/>
      <w:r>
        <w:drawing>
          <wp:inline distT="0" distB="0" distL="114300" distR="114300">
            <wp:extent cx="5757545" cy="7886065"/>
            <wp:effectExtent l="0" t="0" r="14605" b="63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88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753735" cy="8082280"/>
            <wp:effectExtent l="0" t="0" r="18415" b="1397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08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8127365"/>
            <wp:effectExtent l="0" t="0" r="12065" b="698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2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8180" cy="8048625"/>
            <wp:effectExtent l="0" t="0" r="13970" b="952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5640" cy="7901940"/>
            <wp:effectExtent l="0" t="0" r="16510" b="381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5640" cy="8023225"/>
            <wp:effectExtent l="0" t="0" r="16510" b="1587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02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60060" cy="84131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841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492750" cy="7025005"/>
            <wp:effectExtent l="0" t="0" r="1270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702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0" w:firstLineChars="50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360" w:lineRule="auto"/>
        <w:ind w:firstLine="160" w:firstLineChars="50"/>
        <w:rPr>
          <w:rFonts w:hint="eastAsia" w:ascii="仿宋_GB2312" w:eastAsia="仿宋_GB2312"/>
          <w:color w:val="000000"/>
          <w:sz w:val="32"/>
          <w:szCs w:val="32"/>
        </w:rPr>
      </w:pPr>
    </w:p>
    <w:p>
      <w:pPr>
        <w:spacing w:line="360" w:lineRule="auto"/>
        <w:ind w:firstLine="105" w:firstLineChars="50"/>
        <w:rPr>
          <w:rFonts w:ascii="仿宋_GB2312" w:eastAsia="仿宋_GB2312"/>
          <w:color w:val="000000"/>
          <w:spacing w:val="-8"/>
          <w:sz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0"/>
                <wp:effectExtent l="0" t="0" r="0" b="0"/>
                <wp:wrapNone/>
                <wp:docPr id="2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0pt;margin-top:0pt;height:0pt;width:432pt;z-index:251662336;mso-width-relative:page;mso-height-relative:page;" filled="f" stroked="t" coordsize="21600,21600" o:gfxdata="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LrGr49AAAAACAQAADwAAAAAAAAABACAAAAAiAAAAZHJzL2Rvd25yZXYueG1sUEsBAhQA&#10;FAAAAAgAh07iQDC9lUDBAQAAiwMAAA4AAAAAAAAAAQAgAAAAHwEAAGRycy9lMm9Eb2MueG1sUEsF&#10;BgAAAAAGAAYAWQEAAFI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color w:val="000000"/>
          <w:sz w:val="32"/>
          <w:szCs w:val="32"/>
        </w:rPr>
        <w:t>渭南市科学技术局办公室</w:t>
      </w:r>
      <w:r>
        <w:rPr>
          <w:rFonts w:ascii="仿宋_GB2312" w:eastAsia="仿宋_GB2312"/>
          <w:color w:val="000000"/>
          <w:sz w:val="32"/>
          <w:szCs w:val="32"/>
        </w:rPr>
        <w:t xml:space="preserve">  </w:t>
      </w:r>
      <w:r>
        <w:rPr>
          <w:rFonts w:ascii="仿宋_GB2312" w:eastAsia="仿宋_GB2312"/>
          <w:color w:val="000000"/>
          <w:spacing w:val="-8"/>
          <w:sz w:val="32"/>
        </w:rPr>
        <w:t xml:space="preserve">           </w:t>
      </w:r>
      <w:r>
        <w:rPr>
          <w:rFonts w:hint="eastAsia" w:ascii="仿宋_GB2312" w:eastAsia="仿宋_GB2312"/>
          <w:color w:val="000000"/>
          <w:spacing w:val="-8"/>
          <w:sz w:val="32"/>
          <w:lang w:val="en-US" w:eastAsia="zh-CN"/>
        </w:rPr>
        <w:t xml:space="preserve"> </w:t>
      </w:r>
      <w:r>
        <w:rPr>
          <w:rFonts w:ascii="仿宋_GB2312" w:eastAsia="仿宋_GB2312"/>
          <w:color w:val="000000"/>
          <w:spacing w:val="-8"/>
          <w:sz w:val="32"/>
        </w:rPr>
        <w:t>201</w:t>
      </w:r>
      <w:r>
        <w:rPr>
          <w:rFonts w:hint="eastAsia" w:ascii="仿宋_GB2312" w:eastAsia="仿宋_GB2312"/>
          <w:color w:val="000000"/>
          <w:spacing w:val="-8"/>
          <w:sz w:val="32"/>
          <w:lang w:val="en-US" w:eastAsia="zh-CN"/>
        </w:rPr>
        <w:t>9</w:t>
      </w:r>
      <w:r>
        <w:rPr>
          <w:rFonts w:hint="eastAsia" w:ascii="仿宋_GB2312" w:eastAsia="仿宋_GB2312"/>
          <w:color w:val="000000"/>
          <w:spacing w:val="-8"/>
          <w:sz w:val="32"/>
        </w:rPr>
        <w:t>年</w:t>
      </w:r>
      <w:r>
        <w:rPr>
          <w:rFonts w:hint="eastAsia" w:ascii="仿宋_GB2312" w:eastAsia="仿宋_GB2312"/>
          <w:color w:val="000000"/>
          <w:spacing w:val="-8"/>
          <w:sz w:val="32"/>
          <w:lang w:val="en-US" w:eastAsia="zh-CN"/>
        </w:rPr>
        <w:t>4</w:t>
      </w:r>
      <w:r>
        <w:rPr>
          <w:rFonts w:hint="eastAsia" w:ascii="仿宋_GB2312" w:eastAsia="仿宋_GB2312"/>
          <w:color w:val="000000"/>
          <w:spacing w:val="-8"/>
          <w:sz w:val="32"/>
        </w:rPr>
        <w:t>月</w:t>
      </w:r>
      <w:r>
        <w:rPr>
          <w:rFonts w:hint="eastAsia" w:ascii="仿宋_GB2312" w:eastAsia="仿宋_GB2312"/>
          <w:color w:val="000000"/>
          <w:spacing w:val="-8"/>
          <w:sz w:val="32"/>
          <w:lang w:val="en-US" w:eastAsia="zh-CN"/>
        </w:rPr>
        <w:t>8</w:t>
      </w:r>
      <w:r>
        <w:rPr>
          <w:rFonts w:hint="eastAsia" w:ascii="仿宋_GB2312" w:eastAsia="仿宋_GB2312"/>
          <w:color w:val="000000"/>
          <w:spacing w:val="-8"/>
          <w:sz w:val="32"/>
        </w:rPr>
        <w:t>日印发</w:t>
      </w:r>
    </w:p>
    <w:p>
      <w:pPr>
        <w:widowControl/>
        <w:topLinePunct/>
        <w:spacing w:line="360" w:lineRule="auto"/>
        <w:rPr>
          <w:rFonts w:ascii="宋体"/>
          <w:b/>
          <w:color w:val="000000"/>
          <w:sz w:val="32"/>
          <w:szCs w:val="32"/>
        </w:rPr>
        <w:sectPr>
          <w:footerReference r:id="rId3" w:type="default"/>
          <w:pgSz w:w="11906" w:h="16838"/>
          <w:pgMar w:top="1928" w:right="1361" w:bottom="1304" w:left="1474" w:header="851" w:footer="992" w:gutter="0"/>
          <w:pgNumType w:fmt="numberInDash" w:start="1"/>
          <w:cols w:space="0" w:num="1"/>
          <w:rtlGutter w:val="0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0"/>
                <wp:effectExtent l="0" t="0" r="0" b="0"/>
                <wp:wrapNone/>
                <wp:docPr id="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0pt;margin-top:0pt;height:0pt;width:432pt;z-index:251663360;mso-width-relative:page;mso-height-relative:page;" filled="f" stroked="t" coordsize="21600,21600" o:gfxdata="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C6xq+PQAAAAAgEAAA8AAAAAAAAAAQAgAAAAIgAAAGRycy9kb3du&#10;cmV2LnhtbFBLAQIUABQAAAAIAIdO4kBWO1DqzgEAAI0DAAAOAAAAAAAAAAEAIAAAAB8BAABkcnMv&#10;ZTJvRG9jLnhtbFBLBQYAAAAABgAGAFkBAABf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eastAsia"/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MingLiU"/>
    <w:panose1 w:val="00000000000000000000"/>
    <w:charset w:val="88"/>
    <w:family w:val="auto"/>
    <w:pitch w:val="default"/>
    <w:sig w:usb0="00000000" w:usb1="00000000" w:usb2="00000010" w:usb3="00000000" w:csb0="001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4IgdA7gBAABV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宋体"/>
        <w:sz w:val="28"/>
        <w:szCs w:val="2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- 3 -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jJ0OqLgBAABV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- 3 -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NJWO7Q&#10;AAAABQEAAA8AAAAAAAAAAQAgAAAAIgAAAGRycy9kb3ducmV2LnhtbFBLAQIUABQAAAAIAIdO4kC/&#10;MQ2mtgEAAFUDAAAOAAAAAAAAAAEAIAAAAB8BAABkcnMvZTJvRG9jLnhtbFBLBQYAAAAABgAGAFkB&#10;AAB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702AE8"/>
    <w:rsid w:val="000D7AD4"/>
    <w:rsid w:val="000F28D1"/>
    <w:rsid w:val="00100EDB"/>
    <w:rsid w:val="00284E14"/>
    <w:rsid w:val="00345970"/>
    <w:rsid w:val="004E5FC2"/>
    <w:rsid w:val="004F5F97"/>
    <w:rsid w:val="007F4C02"/>
    <w:rsid w:val="007F4D0F"/>
    <w:rsid w:val="00835266"/>
    <w:rsid w:val="00841EE0"/>
    <w:rsid w:val="008A406F"/>
    <w:rsid w:val="009371A1"/>
    <w:rsid w:val="00B510DA"/>
    <w:rsid w:val="00CF66C6"/>
    <w:rsid w:val="00E9506D"/>
    <w:rsid w:val="00EE2885"/>
    <w:rsid w:val="00F2067B"/>
    <w:rsid w:val="00F46183"/>
    <w:rsid w:val="00F7260B"/>
    <w:rsid w:val="00FB563A"/>
    <w:rsid w:val="01001FD4"/>
    <w:rsid w:val="018E6A0C"/>
    <w:rsid w:val="029B02A9"/>
    <w:rsid w:val="02E76204"/>
    <w:rsid w:val="03612AF6"/>
    <w:rsid w:val="03B57D35"/>
    <w:rsid w:val="09DA36E0"/>
    <w:rsid w:val="0A667E53"/>
    <w:rsid w:val="0D1A7CD2"/>
    <w:rsid w:val="0E8A1D82"/>
    <w:rsid w:val="0F4313A5"/>
    <w:rsid w:val="131322EC"/>
    <w:rsid w:val="18106F91"/>
    <w:rsid w:val="18425851"/>
    <w:rsid w:val="1C595229"/>
    <w:rsid w:val="246F691A"/>
    <w:rsid w:val="247D2760"/>
    <w:rsid w:val="26630972"/>
    <w:rsid w:val="272D547C"/>
    <w:rsid w:val="27903836"/>
    <w:rsid w:val="29A4283A"/>
    <w:rsid w:val="2D1C65CE"/>
    <w:rsid w:val="2F0820BF"/>
    <w:rsid w:val="31D505A6"/>
    <w:rsid w:val="31DE1ADC"/>
    <w:rsid w:val="32320B8D"/>
    <w:rsid w:val="32762D03"/>
    <w:rsid w:val="33304A3A"/>
    <w:rsid w:val="34283379"/>
    <w:rsid w:val="34702AE8"/>
    <w:rsid w:val="355C0024"/>
    <w:rsid w:val="3596575F"/>
    <w:rsid w:val="38530168"/>
    <w:rsid w:val="397B165F"/>
    <w:rsid w:val="3AFA0267"/>
    <w:rsid w:val="3C582A13"/>
    <w:rsid w:val="3EE15431"/>
    <w:rsid w:val="407737D6"/>
    <w:rsid w:val="41E90231"/>
    <w:rsid w:val="44EC44CB"/>
    <w:rsid w:val="47462FD6"/>
    <w:rsid w:val="48064475"/>
    <w:rsid w:val="484E7E9A"/>
    <w:rsid w:val="4BC064C3"/>
    <w:rsid w:val="4C3D20AE"/>
    <w:rsid w:val="51BE5E88"/>
    <w:rsid w:val="522B7293"/>
    <w:rsid w:val="536F4A3F"/>
    <w:rsid w:val="57C33701"/>
    <w:rsid w:val="5B2B04A7"/>
    <w:rsid w:val="5D5E04D5"/>
    <w:rsid w:val="6128727B"/>
    <w:rsid w:val="66BB3C30"/>
    <w:rsid w:val="6AC978E9"/>
    <w:rsid w:val="6B817F4F"/>
    <w:rsid w:val="6CF460E7"/>
    <w:rsid w:val="752B7F45"/>
    <w:rsid w:val="780B2509"/>
    <w:rsid w:val="78693AC6"/>
    <w:rsid w:val="794F5472"/>
    <w:rsid w:val="7B025956"/>
    <w:rsid w:val="7B431F8A"/>
    <w:rsid w:val="7B593EE9"/>
    <w:rsid w:val="7C0D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qFormat="1" w:unhideWhenUsed="0" w:uiPriority="99" w:semiHidden="0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iPriority w:val="99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3"/>
    <w:qFormat/>
    <w:uiPriority w:val="99"/>
    <w:pPr>
      <w:ind w:left="100"/>
    </w:pPr>
    <w:rPr>
      <w:rFonts w:ascii="DengXian" w:hAnsi="DengXian" w:cs="宋体"/>
      <w:color w:val="000000"/>
      <w:kern w:val="1"/>
    </w:rPr>
  </w:style>
  <w:style w:type="paragraph" w:styleId="4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FollowedHyperlink"/>
    <w:basedOn w:val="7"/>
    <w:qFormat/>
    <w:locked/>
    <w:uiPriority w:val="99"/>
    <w:rPr>
      <w:rFonts w:cs="Times New Roman"/>
      <w:color w:val="800080"/>
      <w:u w:val="single"/>
    </w:rPr>
  </w:style>
  <w:style w:type="character" w:styleId="9">
    <w:name w:val="Hyperlink"/>
    <w:basedOn w:val="7"/>
    <w:qFormat/>
    <w:uiPriority w:val="99"/>
    <w:rPr>
      <w:rFonts w:cs="Times New Roman"/>
      <w:color w:val="0000FF"/>
      <w:u w:val="single"/>
    </w:rPr>
  </w:style>
  <w:style w:type="table" w:styleId="11">
    <w:name w:val="Table Grid"/>
    <w:basedOn w:val="10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Heading 1 Char"/>
    <w:basedOn w:val="7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3">
    <w:name w:val="Date Char"/>
    <w:basedOn w:val="7"/>
    <w:link w:val="3"/>
    <w:semiHidden/>
    <w:qFormat/>
    <w:locked/>
    <w:uiPriority w:val="99"/>
    <w:rPr>
      <w:rFonts w:cs="Times New Roman"/>
      <w:sz w:val="24"/>
      <w:szCs w:val="24"/>
    </w:rPr>
  </w:style>
  <w:style w:type="character" w:customStyle="1" w:styleId="14">
    <w:name w:val="Footer Char"/>
    <w:basedOn w:val="7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Header Char"/>
    <w:basedOn w:val="7"/>
    <w:link w:val="5"/>
    <w:semiHidden/>
    <w:qFormat/>
    <w:locked/>
    <w:uiPriority w:val="99"/>
    <w:rPr>
      <w:rFonts w:cs="Times New Roman"/>
      <w:sz w:val="18"/>
      <w:szCs w:val="18"/>
    </w:rPr>
  </w:style>
  <w:style w:type="paragraph" w:customStyle="1" w:styleId="16">
    <w:name w:val="List Paragraph1"/>
    <w:basedOn w:val="1"/>
    <w:qFormat/>
    <w:uiPriority w:val="99"/>
    <w:pPr>
      <w:ind w:firstLine="420" w:firstLineChars="200"/>
    </w:pPr>
  </w:style>
  <w:style w:type="paragraph" w:customStyle="1" w:styleId="17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8">
    <w:name w:val="线型"/>
    <w:basedOn w:val="1"/>
    <w:qFormat/>
    <w:uiPriority w:val="99"/>
    <w:pPr>
      <w:autoSpaceDE w:val="0"/>
      <w:autoSpaceDN w:val="0"/>
      <w:adjustRightInd w:val="0"/>
      <w:ind w:right="357"/>
      <w:jc w:val="center"/>
    </w:pPr>
    <w:rPr>
      <w:rFonts w:ascii="Times New Roman" w:hAnsi="Times New Roman"/>
      <w:kern w:val="0"/>
      <w:szCs w:val="20"/>
    </w:rPr>
  </w:style>
  <w:style w:type="character" w:customStyle="1" w:styleId="19">
    <w:name w:val="apple-converted-space"/>
    <w:basedOn w:val="7"/>
    <w:qFormat/>
    <w:uiPriority w:val="99"/>
    <w:rPr>
      <w:rFonts w:cs="Times New Roman"/>
    </w:rPr>
  </w:style>
  <w:style w:type="character" w:customStyle="1" w:styleId="20">
    <w:name w:val="zi15bold"/>
    <w:basedOn w:val="7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117</Words>
  <Characters>667</Characters>
  <Lines>0</Lines>
  <Paragraphs>0</Paragraphs>
  <TotalTime>84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2018-08-06T01:36:00Z</dcterms:created>
  <dc:creator>Administrator</dc:creator>
  <cp:lastModifiedBy>Administrator</cp:lastModifiedBy>
  <cp:lastPrinted>2019-04-08T00:18:00Z</cp:lastPrinted>
  <dcterms:modified xsi:type="dcterms:W3CDTF">2019-04-09T01:52:04Z</dcterms:modified>
  <dc:title>渭科发﹝2018﹞  号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